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Default="00774AE7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FZ.38.259.2025</w:t>
      </w:r>
      <w:r w:rsidR="001667F9" w:rsidRPr="001667F9">
        <w:rPr>
          <w:rFonts w:asciiTheme="minorHAnsi" w:hAnsiTheme="minorHAnsi" w:cstheme="minorHAnsi"/>
        </w:rPr>
        <w:t>.AJ</w:t>
      </w:r>
    </w:p>
    <w:p w:rsidR="001667F9" w:rsidRPr="001667F9" w:rsidRDefault="001667F9" w:rsidP="001667F9">
      <w:pPr>
        <w:rPr>
          <w:rFonts w:asciiTheme="minorHAnsi" w:hAnsiTheme="minorHAnsi" w:cstheme="minorHAnsi"/>
        </w:rPr>
      </w:pPr>
    </w:p>
    <w:p w:rsidR="00404EAC" w:rsidRPr="00971F4F" w:rsidRDefault="00404EAC" w:rsidP="00855147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774AE7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05.05.2025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55147" w:rsidRPr="00971F4F" w:rsidRDefault="00855147" w:rsidP="00F32467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F32467">
        <w:trPr>
          <w:trHeight w:val="1136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C46A5C" w:rsidRPr="00946CD4" w:rsidRDefault="00C46A5C" w:rsidP="00F3246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46CD4" w:rsidRPr="00946CD4" w:rsidRDefault="00C46A5C" w:rsidP="00946CD4">
            <w:pPr>
              <w:spacing w:line="268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946CD4">
              <w:rPr>
                <w:rFonts w:asciiTheme="minorHAnsi" w:hAnsiTheme="minorHAnsi" w:cstheme="minorHAnsi"/>
                <w:sz w:val="22"/>
                <w:szCs w:val="22"/>
              </w:rPr>
              <w:t xml:space="preserve"> postępowania pn.: </w:t>
            </w:r>
            <w:r w:rsidR="00946CD4" w:rsidRPr="00946CD4">
              <w:rPr>
                <w:rFonts w:ascii="Calibri" w:hAnsi="Calibri" w:cs="Calibri"/>
                <w:sz w:val="22"/>
                <w:szCs w:val="22"/>
              </w:rPr>
              <w:t>Dostawa fabrycznie nowej wirówki dekantacyjnej typu D4LLC30CHP do Instalacji Stacji Mechanicznego Odwadniania Osadu (SMOO)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AD0B3C" w:rsidRDefault="00AD0B3C" w:rsidP="00AD0B3C"/>
    <w:p w:rsidR="00AD0B3C" w:rsidRPr="00AD0B3C" w:rsidRDefault="00AD0B3C" w:rsidP="001667F9"/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5949F9" w:rsidRPr="005949F9" w:rsidRDefault="005949F9" w:rsidP="005949F9">
      <w:pPr>
        <w:pStyle w:val="Tekstpodstawowy3"/>
        <w:spacing w:after="0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5949F9" w:rsidRPr="005949F9" w:rsidRDefault="005949F9" w:rsidP="005949F9">
      <w:pPr>
        <w:pStyle w:val="Tekstpodstawowy3"/>
        <w:spacing w:after="0"/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bCs/>
          <w:iCs/>
          <w:sz w:val="22"/>
          <w:szCs w:val="22"/>
        </w:rPr>
        <w:t xml:space="preserve">Zamawiający Toruńskie Wodociągi Sp. z o.o.,  działając na podstawie  </w:t>
      </w:r>
      <w:r w:rsidRPr="005949F9">
        <w:rPr>
          <w:rFonts w:ascii="Calibri" w:hAnsi="Calibri" w:cs="Calibri"/>
          <w:sz w:val="22"/>
          <w:szCs w:val="22"/>
        </w:rPr>
        <w:t xml:space="preserve">§ 6 ust. 17 pkt. 1) Regulaminu udzielania zamówień na dostawy , usługi i roboty budowlane w Spółce Toruńskie Wodociągi Sp. z o.o. informuje, iż w postępowaniu prowadzonym w trybie  regulaminowego przetargu nieograniczonego, wybrana została oferta  firmy: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Inter </w:t>
      </w:r>
      <w:proofErr w:type="spellStart"/>
      <w:r w:rsidRPr="005949F9">
        <w:rPr>
          <w:rFonts w:ascii="Calibri" w:hAnsi="Calibri" w:cs="Calibri"/>
          <w:bCs/>
          <w:sz w:val="22"/>
          <w:szCs w:val="22"/>
        </w:rPr>
        <w:t>Tech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L. K. Leszek </w:t>
      </w:r>
      <w:proofErr w:type="spellStart"/>
      <w:r w:rsidRPr="005949F9">
        <w:rPr>
          <w:rFonts w:ascii="Calibri" w:hAnsi="Calibri" w:cs="Calibri"/>
          <w:bCs/>
          <w:sz w:val="22"/>
          <w:szCs w:val="22"/>
        </w:rPr>
        <w:t>Kowanek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>Ul.</w:t>
      </w:r>
      <w:r w:rsidR="00156893">
        <w:rPr>
          <w:rFonts w:ascii="Calibri" w:hAnsi="Calibri" w:cs="Calibri"/>
          <w:bCs/>
          <w:sz w:val="22"/>
          <w:szCs w:val="22"/>
        </w:rPr>
        <w:t xml:space="preserve"> Koło </w:t>
      </w:r>
      <w:proofErr w:type="spellStart"/>
      <w:r w:rsidR="00156893">
        <w:rPr>
          <w:rFonts w:ascii="Calibri" w:hAnsi="Calibri" w:cs="Calibri"/>
          <w:bCs/>
          <w:sz w:val="22"/>
          <w:szCs w:val="22"/>
        </w:rPr>
        <w:t>Biał</w:t>
      </w:r>
      <w:r w:rsidRPr="005949F9">
        <w:rPr>
          <w:rFonts w:ascii="Calibri" w:hAnsi="Calibri" w:cs="Calibri"/>
          <w:bCs/>
          <w:sz w:val="22"/>
          <w:szCs w:val="22"/>
        </w:rPr>
        <w:t>uchy</w:t>
      </w:r>
      <w:proofErr w:type="spellEnd"/>
      <w:r w:rsidRPr="005949F9">
        <w:rPr>
          <w:rFonts w:ascii="Calibri" w:hAnsi="Calibri" w:cs="Calibri"/>
          <w:bCs/>
          <w:sz w:val="22"/>
          <w:szCs w:val="22"/>
        </w:rPr>
        <w:t xml:space="preserve"> 23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31-235 Kraków </w:t>
      </w:r>
    </w:p>
    <w:p w:rsidR="002D7B65" w:rsidRDefault="002D7B65" w:rsidP="005949F9">
      <w:pPr>
        <w:jc w:val="both"/>
        <w:rPr>
          <w:rFonts w:ascii="Calibri" w:hAnsi="Calibri" w:cs="Calibri"/>
          <w:bCs/>
          <w:sz w:val="22"/>
          <w:szCs w:val="22"/>
        </w:rPr>
      </w:pPr>
    </w:p>
    <w:p w:rsidR="005949F9" w:rsidRPr="005949F9" w:rsidRDefault="005949F9" w:rsidP="005949F9">
      <w:pPr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bCs/>
          <w:sz w:val="22"/>
          <w:szCs w:val="22"/>
        </w:rPr>
        <w:t xml:space="preserve">z   ceną :   </w:t>
      </w:r>
      <w:r w:rsidR="00774AE7">
        <w:rPr>
          <w:rFonts w:ascii="Calibri" w:hAnsi="Calibri" w:cs="Calibri"/>
          <w:bCs/>
          <w:sz w:val="22"/>
          <w:szCs w:val="22"/>
        </w:rPr>
        <w:t>698.000,00 zł netto,   858.540,00</w:t>
      </w:r>
      <w:r w:rsidRPr="005949F9">
        <w:rPr>
          <w:rFonts w:ascii="Calibri" w:hAnsi="Calibri" w:cs="Calibri"/>
          <w:bCs/>
          <w:sz w:val="22"/>
          <w:szCs w:val="22"/>
        </w:rPr>
        <w:t xml:space="preserve">  zł. brutto </w:t>
      </w:r>
    </w:p>
    <w:p w:rsidR="002D7B65" w:rsidRDefault="002D7B65" w:rsidP="005949F9">
      <w:pPr>
        <w:jc w:val="both"/>
        <w:rPr>
          <w:rFonts w:ascii="Calibri" w:hAnsi="Calibri" w:cs="Calibri"/>
          <w:sz w:val="22"/>
          <w:szCs w:val="22"/>
        </w:rPr>
      </w:pPr>
    </w:p>
    <w:p w:rsidR="005949F9" w:rsidRPr="005949F9" w:rsidRDefault="005949F9" w:rsidP="005949F9">
      <w:pPr>
        <w:jc w:val="both"/>
        <w:rPr>
          <w:rFonts w:ascii="Calibri" w:hAnsi="Calibri" w:cs="Calibri"/>
          <w:sz w:val="22"/>
          <w:szCs w:val="22"/>
        </w:rPr>
      </w:pPr>
      <w:r w:rsidRPr="005949F9">
        <w:rPr>
          <w:rFonts w:ascii="Calibri" w:hAnsi="Calibri" w:cs="Calibri"/>
          <w:sz w:val="22"/>
          <w:szCs w:val="22"/>
        </w:rPr>
        <w:t xml:space="preserve">Wyboru oferty dokonano zgodnie z § 6 ust 13 i 14  Regulaminu udzielania zamówień na dostawy, usługi i roboty budowlane w Spółce Toruńskie Wodociągi Sp. z  o.o. </w:t>
      </w:r>
    </w:p>
    <w:p w:rsidR="005949F9" w:rsidRPr="005949F9" w:rsidRDefault="005949F9" w:rsidP="005949F9">
      <w:pPr>
        <w:jc w:val="both"/>
        <w:rPr>
          <w:rFonts w:ascii="Calibri" w:hAnsi="Calibri" w:cs="Calibri"/>
          <w:bCs/>
          <w:iCs/>
          <w:sz w:val="22"/>
          <w:szCs w:val="22"/>
        </w:rPr>
      </w:pPr>
      <w:r w:rsidRPr="005949F9">
        <w:rPr>
          <w:rFonts w:ascii="Calibri" w:hAnsi="Calibri" w:cs="Calibri"/>
          <w:bCs/>
          <w:iCs/>
          <w:sz w:val="22"/>
          <w:szCs w:val="22"/>
        </w:rPr>
        <w:t xml:space="preserve">Zgodnie z </w:t>
      </w:r>
      <w:r w:rsidRPr="005949F9">
        <w:rPr>
          <w:rFonts w:ascii="Calibri" w:hAnsi="Calibri" w:cs="Calibri"/>
          <w:sz w:val="22"/>
          <w:szCs w:val="22"/>
        </w:rPr>
        <w:t xml:space="preserve">§ 9 Regulaminu </w:t>
      </w:r>
      <w:r w:rsidRPr="005949F9">
        <w:rPr>
          <w:rFonts w:ascii="Calibri" w:hAnsi="Calibri" w:cs="Calibri"/>
          <w:bCs/>
          <w:iCs/>
          <w:sz w:val="22"/>
          <w:szCs w:val="22"/>
        </w:rPr>
        <w:t xml:space="preserve">Wykonawcom przysługuje sprzeciw. </w:t>
      </w:r>
    </w:p>
    <w:p w:rsidR="005949F9" w:rsidRPr="005949F9" w:rsidRDefault="005949F9" w:rsidP="005949F9">
      <w:pPr>
        <w:pStyle w:val="Tekstpodstawowy3"/>
        <w:spacing w:after="0" w:line="360" w:lineRule="auto"/>
        <w:jc w:val="both"/>
        <w:rPr>
          <w:rFonts w:ascii="Calibri" w:hAnsi="Calibri" w:cs="Calibri"/>
          <w:sz w:val="22"/>
          <w:szCs w:val="22"/>
        </w:rPr>
      </w:pPr>
    </w:p>
    <w:p w:rsidR="00AD0B3C" w:rsidRPr="005949F9" w:rsidRDefault="00AD0B3C" w:rsidP="00AD0B3C">
      <w:pPr>
        <w:rPr>
          <w:sz w:val="22"/>
          <w:szCs w:val="22"/>
        </w:rPr>
      </w:pPr>
    </w:p>
    <w:sectPr w:rsidR="00AD0B3C" w:rsidRPr="005949F9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31B" w:rsidRDefault="0025031B" w:rsidP="00283504">
      <w:r>
        <w:separator/>
      </w:r>
    </w:p>
  </w:endnote>
  <w:endnote w:type="continuationSeparator" w:id="0">
    <w:p w:rsidR="0025031B" w:rsidRDefault="0025031B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31B" w:rsidRDefault="0025031B" w:rsidP="00283504">
      <w:r>
        <w:separator/>
      </w:r>
    </w:p>
  </w:footnote>
  <w:footnote w:type="continuationSeparator" w:id="0">
    <w:p w:rsidR="0025031B" w:rsidRDefault="0025031B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D30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D30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0C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76F13"/>
    <w:rsid w:val="00094074"/>
    <w:rsid w:val="000B21DD"/>
    <w:rsid w:val="000C66CA"/>
    <w:rsid w:val="000D2275"/>
    <w:rsid w:val="000E30BC"/>
    <w:rsid w:val="000F589D"/>
    <w:rsid w:val="00151806"/>
    <w:rsid w:val="00156893"/>
    <w:rsid w:val="001667F9"/>
    <w:rsid w:val="00194436"/>
    <w:rsid w:val="001A4C64"/>
    <w:rsid w:val="001F5E1C"/>
    <w:rsid w:val="00210B53"/>
    <w:rsid w:val="002473D2"/>
    <w:rsid w:val="0025031B"/>
    <w:rsid w:val="002778AD"/>
    <w:rsid w:val="00277DFD"/>
    <w:rsid w:val="00283504"/>
    <w:rsid w:val="00285187"/>
    <w:rsid w:val="00291D30"/>
    <w:rsid w:val="00292A23"/>
    <w:rsid w:val="002C5F92"/>
    <w:rsid w:val="002D7B65"/>
    <w:rsid w:val="002E6BFF"/>
    <w:rsid w:val="002F07CD"/>
    <w:rsid w:val="002F398B"/>
    <w:rsid w:val="002F66AE"/>
    <w:rsid w:val="003637E0"/>
    <w:rsid w:val="003C418C"/>
    <w:rsid w:val="003F0996"/>
    <w:rsid w:val="00404EAC"/>
    <w:rsid w:val="00414F5F"/>
    <w:rsid w:val="004544F3"/>
    <w:rsid w:val="004935BB"/>
    <w:rsid w:val="004F3C61"/>
    <w:rsid w:val="00524A77"/>
    <w:rsid w:val="00575233"/>
    <w:rsid w:val="00594171"/>
    <w:rsid w:val="005949F9"/>
    <w:rsid w:val="005A7E4D"/>
    <w:rsid w:val="005D71FB"/>
    <w:rsid w:val="005F7DD2"/>
    <w:rsid w:val="00601F88"/>
    <w:rsid w:val="006244A7"/>
    <w:rsid w:val="00632B11"/>
    <w:rsid w:val="006A768A"/>
    <w:rsid w:val="00725A0F"/>
    <w:rsid w:val="00774AE7"/>
    <w:rsid w:val="007923F8"/>
    <w:rsid w:val="007B317F"/>
    <w:rsid w:val="007C6121"/>
    <w:rsid w:val="007D7302"/>
    <w:rsid w:val="007F4C16"/>
    <w:rsid w:val="00807BF9"/>
    <w:rsid w:val="008144EC"/>
    <w:rsid w:val="00823420"/>
    <w:rsid w:val="00847ECA"/>
    <w:rsid w:val="00855147"/>
    <w:rsid w:val="008A49C7"/>
    <w:rsid w:val="008B7C55"/>
    <w:rsid w:val="008D30C2"/>
    <w:rsid w:val="008E0949"/>
    <w:rsid w:val="009117BF"/>
    <w:rsid w:val="00917D42"/>
    <w:rsid w:val="009331C1"/>
    <w:rsid w:val="00946CD4"/>
    <w:rsid w:val="0096769B"/>
    <w:rsid w:val="0097132C"/>
    <w:rsid w:val="00971F4F"/>
    <w:rsid w:val="00993016"/>
    <w:rsid w:val="009937B4"/>
    <w:rsid w:val="0099440E"/>
    <w:rsid w:val="009A7B0B"/>
    <w:rsid w:val="009B06BD"/>
    <w:rsid w:val="00A01440"/>
    <w:rsid w:val="00AC25DB"/>
    <w:rsid w:val="00AD0B3C"/>
    <w:rsid w:val="00AD6BD4"/>
    <w:rsid w:val="00AE1583"/>
    <w:rsid w:val="00B44A03"/>
    <w:rsid w:val="00B826BC"/>
    <w:rsid w:val="00BB015E"/>
    <w:rsid w:val="00BE4958"/>
    <w:rsid w:val="00BF2F68"/>
    <w:rsid w:val="00C00F6B"/>
    <w:rsid w:val="00C120D6"/>
    <w:rsid w:val="00C31229"/>
    <w:rsid w:val="00C423DA"/>
    <w:rsid w:val="00C46A5C"/>
    <w:rsid w:val="00C53A41"/>
    <w:rsid w:val="00CF5DBB"/>
    <w:rsid w:val="00D21B8B"/>
    <w:rsid w:val="00D35EA7"/>
    <w:rsid w:val="00D62049"/>
    <w:rsid w:val="00DA6E0C"/>
    <w:rsid w:val="00DF7FDD"/>
    <w:rsid w:val="00E37A9B"/>
    <w:rsid w:val="00E550AF"/>
    <w:rsid w:val="00E92C9C"/>
    <w:rsid w:val="00E93002"/>
    <w:rsid w:val="00EA0FA8"/>
    <w:rsid w:val="00EA1402"/>
    <w:rsid w:val="00EA7AB9"/>
    <w:rsid w:val="00EC257F"/>
    <w:rsid w:val="00EF5C1B"/>
    <w:rsid w:val="00F016A5"/>
    <w:rsid w:val="00F07470"/>
    <w:rsid w:val="00F1625C"/>
    <w:rsid w:val="00F32467"/>
    <w:rsid w:val="00F347C1"/>
    <w:rsid w:val="00F65372"/>
    <w:rsid w:val="00F65F64"/>
    <w:rsid w:val="00F81666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79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5</cp:revision>
  <cp:lastPrinted>2023-11-22T10:54:00Z</cp:lastPrinted>
  <dcterms:created xsi:type="dcterms:W3CDTF">2022-03-31T10:57:00Z</dcterms:created>
  <dcterms:modified xsi:type="dcterms:W3CDTF">2025-05-02T11:27:00Z</dcterms:modified>
</cp:coreProperties>
</file>