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>Sygn. Sprawy:</w:t>
      </w:r>
      <w:r>
        <w:rPr>
          <w:rFonts w:ascii="Calibri" w:hAnsi="Calibri" w:cs="Calibri"/>
          <w:sz w:val="22"/>
          <w:szCs w:val="22"/>
        </w:rPr>
        <w:tab/>
        <w:t xml:space="preserve"> FZ</w:t>
      </w:r>
      <w:r w:rsidR="007F06EC">
        <w:rPr>
          <w:rFonts w:ascii="Calibri" w:hAnsi="Calibri" w:cs="Calibri"/>
          <w:sz w:val="22"/>
          <w:szCs w:val="22"/>
        </w:rPr>
        <w:t>.38.259.2024.AJ</w:t>
      </w:r>
      <w:r w:rsidR="007F06EC">
        <w:rPr>
          <w:rFonts w:ascii="Calibri" w:hAnsi="Calibri" w:cs="Calibri"/>
          <w:sz w:val="22"/>
          <w:szCs w:val="22"/>
        </w:rPr>
        <w:tab/>
      </w:r>
      <w:r w:rsidR="007F06EC">
        <w:rPr>
          <w:rFonts w:ascii="Calibri" w:hAnsi="Calibri" w:cs="Calibri"/>
          <w:sz w:val="22"/>
          <w:szCs w:val="22"/>
        </w:rPr>
        <w:tab/>
      </w:r>
      <w:r w:rsidR="007F06EC">
        <w:rPr>
          <w:rFonts w:ascii="Calibri" w:hAnsi="Calibri" w:cs="Calibri"/>
          <w:sz w:val="22"/>
          <w:szCs w:val="22"/>
        </w:rPr>
        <w:tab/>
      </w:r>
      <w:r w:rsidR="007F06EC">
        <w:rPr>
          <w:rFonts w:ascii="Calibri" w:hAnsi="Calibri" w:cs="Calibri"/>
          <w:sz w:val="22"/>
          <w:szCs w:val="22"/>
        </w:rPr>
        <w:tab/>
      </w:r>
      <w:r w:rsidR="007F06EC">
        <w:rPr>
          <w:rFonts w:ascii="Calibri" w:hAnsi="Calibri" w:cs="Calibri"/>
          <w:sz w:val="22"/>
          <w:szCs w:val="22"/>
        </w:rPr>
        <w:tab/>
        <w:t>Toruń dn. 30.04.2025</w:t>
      </w:r>
      <w:r w:rsidRPr="009D47D3">
        <w:rPr>
          <w:rFonts w:ascii="Calibri" w:hAnsi="Calibri" w:cs="Calibri"/>
          <w:sz w:val="22"/>
          <w:szCs w:val="22"/>
        </w:rPr>
        <w:t xml:space="preserve"> r. 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pStyle w:val="Nagwek1"/>
        <w:jc w:val="center"/>
        <w:rPr>
          <w:rFonts w:ascii="Calibri" w:hAnsi="Calibri" w:cs="Calibri"/>
          <w:b/>
          <w:sz w:val="22"/>
          <w:szCs w:val="22"/>
        </w:rPr>
      </w:pPr>
      <w:r w:rsidRPr="009D47D3">
        <w:rPr>
          <w:rFonts w:ascii="Calibri" w:hAnsi="Calibri" w:cs="Calibri"/>
          <w:b/>
          <w:sz w:val="22"/>
          <w:szCs w:val="22"/>
        </w:rPr>
        <w:t>Informacja z otwarcia ofert</w:t>
      </w: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B3260E" w:rsidRDefault="00E71831" w:rsidP="00B3260E">
      <w:pPr>
        <w:jc w:val="both"/>
        <w:rPr>
          <w:rFonts w:ascii="Calibri" w:hAnsi="Calibri" w:cs="Calibri"/>
          <w:sz w:val="22"/>
          <w:szCs w:val="22"/>
        </w:rPr>
      </w:pPr>
      <w:r w:rsidRPr="00B3260E">
        <w:rPr>
          <w:rFonts w:ascii="Calibri" w:hAnsi="Calibri" w:cs="Calibri"/>
          <w:sz w:val="22"/>
          <w:szCs w:val="22"/>
        </w:rPr>
        <w:t>Zgłoszonych do postępowania o udzielenie zamówienia w trybie przetargu nieograniczonego przeprowadzonego zgodnie z  Regulaminem udzielania zamówień na dostawy, usługi i roboty budowlane w Spółce Toruńskie  Wodociągi Sp. z o.o.</w:t>
      </w:r>
    </w:p>
    <w:p w:rsidR="00026197" w:rsidRPr="00026197" w:rsidRDefault="007F06EC" w:rsidP="00026197">
      <w:pPr>
        <w:spacing w:line="271" w:lineRule="auto"/>
        <w:rPr>
          <w:rFonts w:ascii="Cambria" w:hAnsi="Cambria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dniu 30.04.2025 r. o godzinie 11.10</w:t>
      </w:r>
      <w:r w:rsidR="00E71831" w:rsidRPr="009D47D3">
        <w:rPr>
          <w:rFonts w:ascii="Calibri" w:hAnsi="Calibri" w:cs="Calibri"/>
          <w:sz w:val="22"/>
          <w:szCs w:val="22"/>
        </w:rPr>
        <w:t xml:space="preserve"> nastąpiło otwarcie ofert zgłoszonych do postępowania </w:t>
      </w:r>
      <w:r>
        <w:rPr>
          <w:rFonts w:ascii="Calibri" w:hAnsi="Calibri" w:cs="Calibri"/>
          <w:sz w:val="22"/>
          <w:szCs w:val="22"/>
        </w:rPr>
        <w:t xml:space="preserve"> </w:t>
      </w:r>
      <w:r w:rsidR="00E67CF8">
        <w:rPr>
          <w:rFonts w:ascii="Calibri" w:hAnsi="Calibri" w:cs="Calibri"/>
          <w:sz w:val="22"/>
          <w:szCs w:val="22"/>
        </w:rPr>
        <w:t xml:space="preserve"> </w:t>
      </w:r>
      <w:r w:rsidR="00E71831" w:rsidRPr="009D47D3">
        <w:rPr>
          <w:rFonts w:ascii="Calibri" w:hAnsi="Calibri" w:cs="Calibri"/>
          <w:sz w:val="22"/>
          <w:szCs w:val="22"/>
        </w:rPr>
        <w:t xml:space="preserve">o udzielenie zamówienia dla zadania pod nazwą: </w:t>
      </w:r>
      <w:r w:rsidR="00E71831" w:rsidRPr="00026197">
        <w:rPr>
          <w:rFonts w:ascii="Calibri" w:hAnsi="Calibri" w:cs="Calibri"/>
          <w:sz w:val="22"/>
          <w:szCs w:val="22"/>
        </w:rPr>
        <w:t>„</w:t>
      </w:r>
      <w:r w:rsidR="00026197" w:rsidRPr="00026197">
        <w:rPr>
          <w:rFonts w:ascii="Calibri" w:hAnsi="Calibri" w:cs="Calibri"/>
          <w:sz w:val="22"/>
          <w:szCs w:val="22"/>
        </w:rPr>
        <w:t>Dostawa fabrycznie nowej wirówki dekantacyjnej typu D4LLC30CHP do Instalacji Stacji Mechanicznego Odwadniania Osadu (SMOO)</w:t>
      </w:r>
    </w:p>
    <w:p w:rsidR="00E71831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B3260E">
      <w:pPr>
        <w:pStyle w:val="Tekstpodstawowywcity"/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 xml:space="preserve">W poniższym zestawieniu wymieniono: nazwę firmy, siedzibę oraz cenę oferty na realizację zamówienia. </w:t>
      </w:r>
    </w:p>
    <w:p w:rsidR="00E71831" w:rsidRPr="009D47D3" w:rsidRDefault="00E71831" w:rsidP="00E71831">
      <w:pPr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8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"/>
        <w:gridCol w:w="2399"/>
        <w:gridCol w:w="2268"/>
        <w:gridCol w:w="1418"/>
        <w:gridCol w:w="1418"/>
      </w:tblGrid>
      <w:tr w:rsidR="00D319D1" w:rsidRPr="009D47D3" w:rsidTr="00D319D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>LP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Firma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Adres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Cena netto </w:t>
            </w:r>
          </w:p>
          <w:p w:rsidR="00D319D1" w:rsidRPr="009D47D3" w:rsidRDefault="00D319D1" w:rsidP="005B646A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bru</w:t>
            </w: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tto </w:t>
            </w:r>
          </w:p>
          <w:p w:rsidR="00D319D1" w:rsidRPr="009D47D3" w:rsidRDefault="00D319D1" w:rsidP="000333C6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D47D3">
              <w:rPr>
                <w:rFonts w:ascii="Calibri" w:hAnsi="Calibri" w:cs="Calibri"/>
                <w:b/>
                <w:sz w:val="22"/>
                <w:szCs w:val="22"/>
              </w:rPr>
              <w:t xml:space="preserve">PLN </w:t>
            </w:r>
          </w:p>
        </w:tc>
      </w:tr>
      <w:tr w:rsidR="00D319D1" w:rsidRPr="009D47D3" w:rsidTr="00D319D1">
        <w:trPr>
          <w:trHeight w:val="6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9D1" w:rsidRPr="009D47D3" w:rsidRDefault="00D319D1" w:rsidP="005B646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9D1" w:rsidRDefault="00D319D1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</w:p>
          <w:p w:rsidR="00026197" w:rsidRDefault="00216BF3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Inter-Tech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L.K. Leszek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Kowanek</w:t>
            </w:r>
            <w:proofErr w:type="spellEnd"/>
          </w:p>
          <w:p w:rsidR="00026197" w:rsidRDefault="00026197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</w:p>
          <w:p w:rsidR="00026197" w:rsidRPr="009D47D3" w:rsidRDefault="00026197" w:rsidP="005B646A">
            <w:pPr>
              <w:pStyle w:val="HTML-wstpniesformatowany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BF3" w:rsidRDefault="00216BF3" w:rsidP="005B646A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D319D1" w:rsidRPr="009D47D3" w:rsidRDefault="00216BF3" w:rsidP="005B646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Ul. Koło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Białuchy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23, 31-235 Kraków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BF3" w:rsidRDefault="00216BF3" w:rsidP="00216BF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D319D1" w:rsidRPr="009D47D3" w:rsidRDefault="007F06EC" w:rsidP="00216BF3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698.000,0</w:t>
            </w:r>
            <w:r w:rsidR="00216BF3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BF3" w:rsidRDefault="00216BF3" w:rsidP="000333C6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D319D1" w:rsidRPr="007F06EC" w:rsidRDefault="007F06EC" w:rsidP="000333C6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7F06EC">
              <w:rPr>
                <w:rFonts w:ascii="Calibri" w:hAnsi="Calibri" w:cs="Calibri"/>
                <w:sz w:val="22"/>
                <w:szCs w:val="22"/>
              </w:rPr>
              <w:t>858.540,00</w:t>
            </w:r>
          </w:p>
        </w:tc>
      </w:tr>
    </w:tbl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4A61E6" w:rsidP="001D320A">
      <w:pPr>
        <w:ind w:left="495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</w:p>
    <w:p w:rsidR="00B3260E" w:rsidRPr="009D47D3" w:rsidRDefault="00B3260E" w:rsidP="00E71831">
      <w:pPr>
        <w:jc w:val="both"/>
        <w:rPr>
          <w:rFonts w:ascii="Calibri" w:hAnsi="Calibri" w:cs="Calibri"/>
          <w:sz w:val="22"/>
          <w:szCs w:val="22"/>
        </w:rPr>
      </w:pPr>
    </w:p>
    <w:p w:rsidR="00E71831" w:rsidRPr="009D47D3" w:rsidRDefault="00E71831" w:rsidP="00E71831">
      <w:pPr>
        <w:jc w:val="both"/>
        <w:rPr>
          <w:rFonts w:ascii="Calibri" w:hAnsi="Calibri" w:cs="Calibri"/>
          <w:sz w:val="22"/>
          <w:szCs w:val="22"/>
        </w:rPr>
      </w:pPr>
      <w:r w:rsidRPr="009D47D3">
        <w:rPr>
          <w:rFonts w:ascii="Calibri" w:hAnsi="Calibri" w:cs="Calibri"/>
          <w:sz w:val="22"/>
          <w:szCs w:val="22"/>
        </w:rPr>
        <w:t xml:space="preserve">Prowadzący postępowanie: </w:t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</w:r>
      <w:r w:rsidRPr="009D47D3">
        <w:rPr>
          <w:rFonts w:ascii="Calibri" w:hAnsi="Calibri" w:cs="Calibri"/>
          <w:sz w:val="22"/>
          <w:szCs w:val="22"/>
        </w:rPr>
        <w:tab/>
        <w:t xml:space="preserve">     </w:t>
      </w:r>
    </w:p>
    <w:p w:rsidR="008B7C55" w:rsidRPr="00E71831" w:rsidRDefault="00026197" w:rsidP="00E71831">
      <w:r>
        <w:rPr>
          <w:rFonts w:ascii="Calibri" w:hAnsi="Calibri" w:cs="Calibri"/>
          <w:sz w:val="22"/>
          <w:szCs w:val="22"/>
        </w:rPr>
        <w:t xml:space="preserve">Agnieszka Jasińska </w:t>
      </w:r>
      <w:r w:rsidR="00E71831" w:rsidRPr="009D47D3">
        <w:rPr>
          <w:rFonts w:ascii="Calibri" w:hAnsi="Calibri" w:cs="Calibri"/>
          <w:sz w:val="22"/>
          <w:szCs w:val="22"/>
        </w:rPr>
        <w:tab/>
      </w:r>
      <w:r w:rsidR="00E71831" w:rsidRPr="009D47D3">
        <w:rPr>
          <w:rFonts w:ascii="Calibri" w:hAnsi="Calibri" w:cs="Calibri"/>
          <w:sz w:val="22"/>
          <w:szCs w:val="22"/>
        </w:rPr>
        <w:tab/>
      </w:r>
    </w:p>
    <w:sectPr w:rsidR="008B7C55" w:rsidRPr="00E71831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27E" w:rsidRDefault="00F9127E" w:rsidP="00283504">
      <w:r>
        <w:separator/>
      </w:r>
    </w:p>
  </w:endnote>
  <w:endnote w:type="continuationSeparator" w:id="0">
    <w:p w:rsidR="00F9127E" w:rsidRDefault="00F9127E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27E" w:rsidRDefault="00F9127E" w:rsidP="00283504">
      <w:r>
        <w:separator/>
      </w:r>
    </w:p>
  </w:footnote>
  <w:footnote w:type="continuationSeparator" w:id="0">
    <w:p w:rsidR="00F9127E" w:rsidRDefault="00F9127E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5286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45286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286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777C7"/>
    <w:multiLevelType w:val="hybridMultilevel"/>
    <w:tmpl w:val="704EBAFC"/>
    <w:lvl w:ilvl="0" w:tplc="2FF053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1024B"/>
    <w:rsid w:val="000248E0"/>
    <w:rsid w:val="00026197"/>
    <w:rsid w:val="00065069"/>
    <w:rsid w:val="00075CF8"/>
    <w:rsid w:val="000B21DD"/>
    <w:rsid w:val="000D2275"/>
    <w:rsid w:val="000E30BC"/>
    <w:rsid w:val="001326D3"/>
    <w:rsid w:val="00176BB7"/>
    <w:rsid w:val="00186261"/>
    <w:rsid w:val="00194F6D"/>
    <w:rsid w:val="001D320A"/>
    <w:rsid w:val="001F5560"/>
    <w:rsid w:val="00216BF3"/>
    <w:rsid w:val="002473D2"/>
    <w:rsid w:val="002778AD"/>
    <w:rsid w:val="00283504"/>
    <w:rsid w:val="00285187"/>
    <w:rsid w:val="00295EEC"/>
    <w:rsid w:val="002E6BFF"/>
    <w:rsid w:val="00333489"/>
    <w:rsid w:val="003637E0"/>
    <w:rsid w:val="0036619E"/>
    <w:rsid w:val="00390805"/>
    <w:rsid w:val="003C418C"/>
    <w:rsid w:val="003F0996"/>
    <w:rsid w:val="00404EAC"/>
    <w:rsid w:val="00452865"/>
    <w:rsid w:val="004544F3"/>
    <w:rsid w:val="00462C70"/>
    <w:rsid w:val="004A61E6"/>
    <w:rsid w:val="004A73F5"/>
    <w:rsid w:val="004B750E"/>
    <w:rsid w:val="004F0A01"/>
    <w:rsid w:val="005342DA"/>
    <w:rsid w:val="00575233"/>
    <w:rsid w:val="005A36A1"/>
    <w:rsid w:val="005A5CF8"/>
    <w:rsid w:val="005A6367"/>
    <w:rsid w:val="005A68EF"/>
    <w:rsid w:val="005F7DD2"/>
    <w:rsid w:val="00601F88"/>
    <w:rsid w:val="00604302"/>
    <w:rsid w:val="00632B11"/>
    <w:rsid w:val="00647A25"/>
    <w:rsid w:val="006B4942"/>
    <w:rsid w:val="006C29E0"/>
    <w:rsid w:val="007427F7"/>
    <w:rsid w:val="00774321"/>
    <w:rsid w:val="007923F8"/>
    <w:rsid w:val="007C6121"/>
    <w:rsid w:val="007D7302"/>
    <w:rsid w:val="007F06EC"/>
    <w:rsid w:val="007F4C16"/>
    <w:rsid w:val="008144EC"/>
    <w:rsid w:val="00823420"/>
    <w:rsid w:val="00830943"/>
    <w:rsid w:val="00855147"/>
    <w:rsid w:val="008A49C7"/>
    <w:rsid w:val="008B7C55"/>
    <w:rsid w:val="008E0949"/>
    <w:rsid w:val="008F53CF"/>
    <w:rsid w:val="00931E23"/>
    <w:rsid w:val="009331C1"/>
    <w:rsid w:val="00935791"/>
    <w:rsid w:val="00937ECF"/>
    <w:rsid w:val="0096769B"/>
    <w:rsid w:val="00971F4F"/>
    <w:rsid w:val="00993016"/>
    <w:rsid w:val="009937B4"/>
    <w:rsid w:val="009A7B0B"/>
    <w:rsid w:val="009B06BD"/>
    <w:rsid w:val="009D237D"/>
    <w:rsid w:val="009D587C"/>
    <w:rsid w:val="00A01440"/>
    <w:rsid w:val="00AC25DB"/>
    <w:rsid w:val="00AD0B3C"/>
    <w:rsid w:val="00AE1583"/>
    <w:rsid w:val="00B3260E"/>
    <w:rsid w:val="00B94885"/>
    <w:rsid w:val="00B9790B"/>
    <w:rsid w:val="00BB015E"/>
    <w:rsid w:val="00BC3273"/>
    <w:rsid w:val="00BE4958"/>
    <w:rsid w:val="00BF2F68"/>
    <w:rsid w:val="00C423DA"/>
    <w:rsid w:val="00C567B0"/>
    <w:rsid w:val="00D069F9"/>
    <w:rsid w:val="00D319D1"/>
    <w:rsid w:val="00D35EA7"/>
    <w:rsid w:val="00D62049"/>
    <w:rsid w:val="00DA1853"/>
    <w:rsid w:val="00DA6E0C"/>
    <w:rsid w:val="00DB1967"/>
    <w:rsid w:val="00DC31EF"/>
    <w:rsid w:val="00DF7FDD"/>
    <w:rsid w:val="00E356FE"/>
    <w:rsid w:val="00E37A9B"/>
    <w:rsid w:val="00E67CF8"/>
    <w:rsid w:val="00E71831"/>
    <w:rsid w:val="00E92C9C"/>
    <w:rsid w:val="00EA0FA8"/>
    <w:rsid w:val="00EB7280"/>
    <w:rsid w:val="00EB7293"/>
    <w:rsid w:val="00EC257F"/>
    <w:rsid w:val="00ED3A1C"/>
    <w:rsid w:val="00F1625C"/>
    <w:rsid w:val="00F65372"/>
    <w:rsid w:val="00F65F64"/>
    <w:rsid w:val="00F71298"/>
    <w:rsid w:val="00F9127E"/>
    <w:rsid w:val="00FC663E"/>
    <w:rsid w:val="00FE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71831"/>
    <w:pPr>
      <w:keepNext/>
      <w:outlineLvl w:val="0"/>
    </w:pPr>
    <w:rPr>
      <w:rFonts w:ascii="Arial" w:hAnsi="Arial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830943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7183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71831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1831"/>
    <w:rPr>
      <w:rFonts w:ascii="Arial" w:eastAsia="Times New Roman" w:hAnsi="Arial"/>
      <w:sz w:val="24"/>
    </w:rPr>
  </w:style>
  <w:style w:type="paragraph" w:styleId="HTML-wstpniesformatowany">
    <w:name w:val="HTML Preformatted"/>
    <w:basedOn w:val="Normalny"/>
    <w:link w:val="HTML-wstpniesformatowanyZnak"/>
    <w:unhideWhenUsed/>
    <w:rsid w:val="00E71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71831"/>
    <w:rPr>
      <w:rFonts w:ascii="Courier New" w:eastAsia="Times New Roman" w:hAnsi="Courier New" w:cs="Courier New"/>
    </w:rPr>
  </w:style>
  <w:style w:type="paragraph" w:styleId="Akapitzlist">
    <w:name w:val="List Paragraph"/>
    <w:basedOn w:val="Normalny"/>
    <w:uiPriority w:val="34"/>
    <w:qFormat/>
    <w:rsid w:val="00B326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19</TotalTime>
  <Pages>1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6</cp:revision>
  <cp:lastPrinted>2025-04-30T09:32:00Z</cp:lastPrinted>
  <dcterms:created xsi:type="dcterms:W3CDTF">2023-11-20T06:43:00Z</dcterms:created>
  <dcterms:modified xsi:type="dcterms:W3CDTF">2025-04-30T09:32:00Z</dcterms:modified>
</cp:coreProperties>
</file>